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1F469" w14:textId="7E08E60A" w:rsidR="006E2FE4" w:rsidRDefault="006E2FE4" w:rsidP="00E067CB">
      <w:pPr>
        <w:rPr>
          <w:rFonts w:ascii="Calibri" w:eastAsia="Times New Roman" w:hAnsi="Calibri" w:cs="Calibri"/>
          <w:b/>
          <w:bCs/>
          <w:noProof/>
          <w:sz w:val="32"/>
          <w:szCs w:val="32"/>
          <w:lang w:val="es-ES" w:eastAsia="es-ES"/>
        </w:rPr>
      </w:pPr>
      <w:bookmarkStart w:id="0" w:name="_Hlk60919549"/>
      <w:bookmarkEnd w:id="0"/>
      <w:r>
        <w:rPr>
          <w:rFonts w:ascii="Calibri" w:eastAsia="Times New Roman" w:hAnsi="Calibri" w:cs="Calibri"/>
          <w:b/>
          <w:bCs/>
          <w:noProof/>
          <w:sz w:val="32"/>
          <w:szCs w:val="32"/>
          <w:lang w:val="es-ES" w:eastAsia="es-ES"/>
        </w:rPr>
        <w:t xml:space="preserve">                                                             </w:t>
      </w:r>
    </w:p>
    <w:p w14:paraId="6CF33E78" w14:textId="364553F1" w:rsidR="00E067CB" w:rsidRPr="00E24A4E" w:rsidRDefault="00E067CB" w:rsidP="00E067CB">
      <w:pPr>
        <w:rPr>
          <w:rFonts w:ascii="Calibri" w:eastAsia="Times New Roman" w:hAnsi="Calibri" w:cs="Calibri"/>
          <w:b/>
          <w:bCs/>
          <w:noProof/>
          <w:color w:val="595959" w:themeColor="text1" w:themeTint="A6"/>
          <w:sz w:val="24"/>
          <w:szCs w:val="24"/>
          <w:lang w:val="es-ES" w:eastAsia="es-ES"/>
        </w:rPr>
      </w:pPr>
      <w:r w:rsidRPr="00AF03C2">
        <w:rPr>
          <w:rFonts w:ascii="Calibri" w:eastAsia="Times New Roman" w:hAnsi="Calibri" w:cs="Calibri"/>
          <w:b/>
          <w:bCs/>
          <w:noProof/>
          <w:sz w:val="32"/>
          <w:szCs w:val="32"/>
          <w:lang w:val="es-ES" w:eastAsia="es-ES"/>
        </w:rPr>
        <w:t>Nuestras Hamburguesas</w:t>
      </w:r>
      <w:r w:rsidRPr="00AF03C2">
        <w:rPr>
          <w:rFonts w:ascii="Calibri" w:eastAsia="Times New Roman" w:hAnsi="Calibri" w:cs="Calibri"/>
          <w:noProof/>
          <w:color w:val="595959" w:themeColor="text1" w:themeTint="A6"/>
          <w:sz w:val="32"/>
          <w:szCs w:val="32"/>
          <w:lang w:val="es-ES" w:eastAsia="es-ES"/>
        </w:rPr>
        <w:tab/>
      </w: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ab/>
      </w:r>
      <w:r w:rsidR="006E2FE4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 </w:t>
      </w: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ab/>
      </w: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ab/>
      </w: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ab/>
      </w:r>
    </w:p>
    <w:p w14:paraId="4AB08039" w14:textId="297AC5DC" w:rsidR="00E067CB" w:rsidRPr="00E24A4E" w:rsidRDefault="00E067CB" w:rsidP="00745CAB">
      <w:pPr>
        <w:spacing w:after="0" w:line="240" w:lineRule="auto"/>
        <w:ind w:left="284"/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Hamburguesa </w:t>
      </w:r>
      <w:r w:rsidR="0070152A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>Cool</w:t>
      </w:r>
      <w:r w:rsidR="00EB03AB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Moose</w:t>
      </w:r>
    </w:p>
    <w:p w14:paraId="7033E3A5" w14:textId="6774BCB6" w:rsidR="00E067CB" w:rsidRPr="00E24A4E" w:rsidRDefault="00E067CB" w:rsidP="000D0D4B">
      <w:pPr>
        <w:spacing w:after="0" w:line="240" w:lineRule="auto"/>
        <w:ind w:left="644"/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Exquisita hamburguesa artesanal de </w:t>
      </w:r>
      <w:r w:rsidR="00E55ED5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200gr de </w:t>
      </w: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carne de ternera de primera calidad, </w:t>
      </w:r>
      <w:r w:rsidR="005018F1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servida sobre esponjoso pan burger brioche,</w:t>
      </w:r>
      <w:r w:rsidR="002465FD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acompañada de cebolla</w:t>
      </w:r>
      <w:r w:rsidR="002465FD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, rúcula, pimiento encurtido, queso fundido, huevo y salsa gravy.</w:t>
      </w:r>
    </w:p>
    <w:p w14:paraId="11B12216" w14:textId="4E5247A2" w:rsidR="00E067CB" w:rsidRPr="00E24A4E" w:rsidRDefault="00E067CB" w:rsidP="000D0D4B">
      <w:pPr>
        <w:spacing w:after="0" w:line="240" w:lineRule="auto"/>
        <w:ind w:left="644"/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Mas todas las salsa que quieras agregar.</w:t>
      </w:r>
    </w:p>
    <w:p w14:paraId="104825C5" w14:textId="7C047333" w:rsidR="00E64814" w:rsidRDefault="00E64814" w:rsidP="004D31A7">
      <w:pPr>
        <w:spacing w:after="0" w:line="240" w:lineRule="auto"/>
        <w:ind w:left="284"/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</w:pPr>
    </w:p>
    <w:p w14:paraId="2028F45A" w14:textId="2D92BC06" w:rsidR="00E067CB" w:rsidRPr="00E24A4E" w:rsidRDefault="00E067CB" w:rsidP="004D31A7">
      <w:pPr>
        <w:spacing w:after="0" w:line="240" w:lineRule="auto"/>
        <w:ind w:left="284"/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Hamburguesa </w:t>
      </w:r>
      <w:r w:rsidR="00FB42BA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Wet </w:t>
      </w:r>
      <w:r w:rsidR="005018F1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>B</w:t>
      </w:r>
      <w:r w:rsidR="00FB42BA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>eaver</w:t>
      </w:r>
    </w:p>
    <w:p w14:paraId="5E32D824" w14:textId="5D204396" w:rsidR="00E067CB" w:rsidRPr="00E24A4E" w:rsidRDefault="00FB42BA" w:rsidP="000D0D4B">
      <w:pPr>
        <w:spacing w:after="0" w:line="240" w:lineRule="auto"/>
        <w:ind w:left="720"/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Sabrosa</w:t>
      </w:r>
      <w:r w:rsidR="00E067CB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E55ED5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hamburguesa artesanal de </w:t>
      </w:r>
      <w:r w:rsidR="00E55ED5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200gr de </w:t>
      </w:r>
      <w:r w:rsidR="00E55ED5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carne de ternera de primera calidad</w:t>
      </w:r>
      <w:r w:rsidR="00E067CB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, </w:t>
      </w:r>
      <w:r w:rsidR="005018F1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servida sobre esponjoso pan burger brioche,</w:t>
      </w:r>
      <w:r w:rsidR="0070152A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E067CB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acompañada de</w:t>
      </w:r>
      <w:r w:rsidR="0070152A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70152A" w:rsidRPr="0070152A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lechuga,</w:t>
      </w:r>
      <w:r w:rsidR="0050497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70152A" w:rsidRPr="0070152A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cebolla pochada, mayonesa, pepinillos, queso fundido y bacon.</w:t>
      </w:r>
    </w:p>
    <w:p w14:paraId="5F9AC6CD" w14:textId="1A84AA3C" w:rsidR="00E067CB" w:rsidRPr="00E24A4E" w:rsidRDefault="00E067CB" w:rsidP="000D0D4B">
      <w:pPr>
        <w:spacing w:after="0" w:line="240" w:lineRule="auto"/>
        <w:ind w:left="720"/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Mas todas las salsa que quieras agregar.</w:t>
      </w:r>
    </w:p>
    <w:p w14:paraId="659A709D" w14:textId="7C8A4528" w:rsidR="00E64814" w:rsidRDefault="00E64814" w:rsidP="004D31A7">
      <w:pPr>
        <w:spacing w:after="0" w:line="240" w:lineRule="auto"/>
        <w:ind w:left="284"/>
        <w:rPr>
          <w:rFonts w:ascii="Calibri" w:eastAsia="Times New Roman" w:hAnsi="Calibri" w:cs="Calibri"/>
          <w:b/>
          <w:noProof/>
          <w:color w:val="C00000"/>
          <w:sz w:val="24"/>
          <w:szCs w:val="24"/>
          <w:u w:val="single"/>
          <w:lang w:val="es-ES" w:eastAsia="es-ES"/>
        </w:rPr>
      </w:pPr>
    </w:p>
    <w:p w14:paraId="15FDD12E" w14:textId="3761F75E" w:rsidR="00E067CB" w:rsidRPr="00E24A4E" w:rsidRDefault="00E067CB" w:rsidP="004D31A7">
      <w:pPr>
        <w:spacing w:after="0" w:line="240" w:lineRule="auto"/>
        <w:ind w:left="284"/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Hamburguesa </w:t>
      </w:r>
      <w:r w:rsidR="00FB42BA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>Crazy Racoon</w:t>
      </w:r>
    </w:p>
    <w:p w14:paraId="454E8BC8" w14:textId="35C51A7D" w:rsidR="00E067CB" w:rsidRPr="00E24A4E" w:rsidRDefault="00FB42BA" w:rsidP="000D0D4B">
      <w:pPr>
        <w:spacing w:after="0" w:line="240" w:lineRule="auto"/>
        <w:ind w:left="720"/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Fabulosa</w:t>
      </w:r>
      <w:r w:rsidR="00E55ED5" w:rsidRPr="00E55ED5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E55ED5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hamburguesa artesanal de </w:t>
      </w:r>
      <w:r w:rsidR="00E55ED5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200gr de </w:t>
      </w:r>
      <w:r w:rsidR="00E55ED5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carne de ternera de primera calidad</w:t>
      </w:r>
      <w:r w:rsidR="00E067CB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, </w:t>
      </w:r>
      <w:r w:rsidR="00B77B70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servida sobre pan </w:t>
      </w:r>
      <w:r w:rsidR="00C01341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bagel</w:t>
      </w:r>
      <w:r w:rsidR="00B77B70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,</w:t>
      </w:r>
      <w:r w:rsidR="0050497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E067CB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acompañada de rúcula, </w:t>
      </w:r>
      <w:r w:rsidR="00F34AA7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nuez, tomate, queso de cabra, salsa teriyaki.</w:t>
      </w:r>
    </w:p>
    <w:p w14:paraId="71555FBB" w14:textId="77777777" w:rsidR="00E067CB" w:rsidRPr="00E24A4E" w:rsidRDefault="00E067CB" w:rsidP="000D0D4B">
      <w:pPr>
        <w:spacing w:after="0" w:line="240" w:lineRule="auto"/>
        <w:ind w:left="720"/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Mas todas las salsa que quieras agregar.</w:t>
      </w:r>
    </w:p>
    <w:p w14:paraId="3B491402" w14:textId="77777777" w:rsidR="00E64814" w:rsidRDefault="00E64814" w:rsidP="000F4514">
      <w:pPr>
        <w:spacing w:after="0" w:line="240" w:lineRule="auto"/>
        <w:rPr>
          <w:rFonts w:ascii="Calibri" w:eastAsia="Times New Roman" w:hAnsi="Calibri" w:cs="Calibri"/>
          <w:b/>
          <w:noProof/>
          <w:color w:val="C00000"/>
          <w:sz w:val="24"/>
          <w:szCs w:val="24"/>
          <w:u w:val="single"/>
          <w:lang w:val="es-ES" w:eastAsia="es-ES"/>
        </w:rPr>
      </w:pPr>
    </w:p>
    <w:p w14:paraId="31722F56" w14:textId="70DF22DB" w:rsidR="000F4514" w:rsidRDefault="00B77B70" w:rsidP="000F4514">
      <w:pPr>
        <w:spacing w:after="0" w:line="240" w:lineRule="auto"/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   </w:t>
      </w:r>
      <w:r w:rsidR="000F4514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FB42BA" w:rsidRPr="00FB42BA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>Hamburguesa</w:t>
      </w:r>
      <w:r w:rsidR="00FB42BA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50497E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>Black</w:t>
      </w:r>
      <w:r w:rsidR="00FB42BA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0F4514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>B</w:t>
      </w:r>
      <w:r w:rsidR="00FB42BA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>ear</w:t>
      </w:r>
    </w:p>
    <w:p w14:paraId="593CAD64" w14:textId="4716FA21" w:rsidR="00C51FB0" w:rsidRDefault="00B77B70" w:rsidP="000F4514">
      <w:pPr>
        <w:spacing w:after="100" w:afterAutospacing="1" w:line="240" w:lineRule="auto"/>
        <w:ind w:left="720"/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Delicios</w:t>
      </w:r>
      <w:r w:rsidR="00FB42BA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a </w:t>
      </w:r>
      <w:r w:rsidR="00E55ED5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hamburguesa artesanal de </w:t>
      </w:r>
      <w:r w:rsidR="00E55ED5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200gr de </w:t>
      </w:r>
      <w:r w:rsidR="00E55ED5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carne de ternera de primera calidad</w:t>
      </w:r>
      <w:r w:rsidR="00FB42BA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,</w:t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servida sobre</w:t>
      </w:r>
      <w:r w:rsidR="00F6446C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esponjoso</w:t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pan </w:t>
      </w:r>
      <w:r w:rsidR="00F6446C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brioche,</w:t>
      </w:r>
      <w:r w:rsidR="00FB42BA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AF03C2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acompañada de </w:t>
      </w:r>
      <w:r w:rsidR="00C51FB0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champiñones, rúcula, tomate confitado, sour cream, pastrami</w:t>
      </w:r>
    </w:p>
    <w:p w14:paraId="00AE5FDE" w14:textId="31F0992A" w:rsidR="00305FF7" w:rsidRDefault="00C64E2B" w:rsidP="000F4514">
      <w:pPr>
        <w:spacing w:after="100" w:afterAutospacing="1" w:line="240" w:lineRule="auto"/>
        <w:ind w:left="720" w:hanging="436"/>
        <w:rPr>
          <w:rFonts w:ascii="Calibri" w:eastAsia="Times New Roman" w:hAnsi="Calibri" w:cs="Calibri"/>
          <w:b/>
          <w:noProof/>
          <w:color w:val="C00000"/>
          <w:sz w:val="24"/>
          <w:szCs w:val="24"/>
          <w:u w:val="single"/>
          <w:lang w:val="es-ES" w:eastAsia="es-ES"/>
        </w:rPr>
      </w:pPr>
      <w:r w:rsidRPr="00FB42BA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>Hamburguesa</w:t>
      </w:r>
      <w:r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Red Maple</w:t>
      </w:r>
      <w:r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br/>
      </w:r>
      <w:r w:rsidR="00E61159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Sabrosa</w:t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hamburguesa </w:t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vegetal</w:t>
      </w: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,</w:t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0F4514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servida sobre esponjoso pan burger brioche, a</w:t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compañada de </w:t>
      </w:r>
      <w:r w:rsidR="0097668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col</w:t>
      </w:r>
      <w:r w:rsidR="0050497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e</w:t>
      </w:r>
      <w:r w:rsidR="0097668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slaw,</w:t>
      </w:r>
      <w:r w:rsidR="000F4514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50497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sour cream, </w:t>
      </w:r>
      <w:r w:rsidR="000F4514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a</w:t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guacate, rúcula, tomate</w:t>
      </w:r>
      <w:r w:rsidR="0097668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.</w:t>
      </w:r>
      <w:r w:rsidR="00305FF7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br/>
      </w:r>
    </w:p>
    <w:p w14:paraId="21A28E25" w14:textId="2B15783A" w:rsidR="00B72551" w:rsidRDefault="00B72551" w:rsidP="000F4514">
      <w:pPr>
        <w:spacing w:after="100" w:afterAutospacing="1" w:line="240" w:lineRule="auto"/>
        <w:ind w:left="720" w:hanging="436"/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</w:pPr>
    </w:p>
    <w:p w14:paraId="71B20E4D" w14:textId="00076D86" w:rsidR="006E2FE4" w:rsidRDefault="006E2FE4" w:rsidP="000F4514">
      <w:pPr>
        <w:spacing w:after="100" w:afterAutospacing="1" w:line="240" w:lineRule="auto"/>
        <w:ind w:left="720" w:hanging="436"/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</w:pPr>
    </w:p>
    <w:p w14:paraId="380153D2" w14:textId="3112DAFF" w:rsidR="00965079" w:rsidRDefault="00965079" w:rsidP="000F4514">
      <w:pPr>
        <w:spacing w:after="100" w:afterAutospacing="1" w:line="240" w:lineRule="auto"/>
        <w:ind w:left="720" w:hanging="436"/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</w:pPr>
    </w:p>
    <w:p w14:paraId="3B683716" w14:textId="281627A7" w:rsidR="00E64814" w:rsidRDefault="00E64814" w:rsidP="000F4514">
      <w:pPr>
        <w:spacing w:after="100" w:afterAutospacing="1" w:line="240" w:lineRule="auto"/>
        <w:ind w:left="720" w:hanging="436"/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</w:pPr>
    </w:p>
    <w:p w14:paraId="74FBF147" w14:textId="77777777" w:rsidR="00E64814" w:rsidRDefault="00E64814" w:rsidP="000F4514">
      <w:pPr>
        <w:spacing w:after="100" w:afterAutospacing="1" w:line="240" w:lineRule="auto"/>
        <w:ind w:left="720" w:hanging="436"/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</w:pPr>
    </w:p>
    <w:p w14:paraId="6C52C697" w14:textId="77777777" w:rsidR="00965079" w:rsidRDefault="00B72551" w:rsidP="000F4514">
      <w:pPr>
        <w:spacing w:after="100" w:afterAutospacing="1" w:line="240" w:lineRule="auto"/>
        <w:ind w:left="720" w:hanging="436"/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B72551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lastRenderedPageBreak/>
        <w:t>Nuestros destacados:</w:t>
      </w:r>
    </w:p>
    <w:p w14:paraId="6BA81FA7" w14:textId="6336561E" w:rsidR="00E64814" w:rsidRDefault="00B72551" w:rsidP="00965079">
      <w:pPr>
        <w:spacing w:after="100" w:afterAutospacing="1" w:line="240" w:lineRule="auto"/>
        <w:ind w:left="720" w:hanging="436"/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B72551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>Blue Bite</w:t>
      </w:r>
      <w:r w:rsidR="00965079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br/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Deliciosa </w:t>
      </w:r>
      <w:r w:rsidR="00E55ED5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hamburguesa artesanal de </w:t>
      </w:r>
      <w:r w:rsidR="00E55ED5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200gr de </w:t>
      </w:r>
      <w:r w:rsidR="00E55ED5"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carne de ternera de primera calidad</w:t>
      </w: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,</w:t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servida sobre esponjoso pan brioche, acompañada de champiñones, rúcula, tomate queso azul y salsa barbacoa</w:t>
      </w:r>
    </w:p>
    <w:p w14:paraId="6C6A0AB7" w14:textId="488B1959" w:rsidR="00953E89" w:rsidRDefault="003E61C6" w:rsidP="00965079">
      <w:pPr>
        <w:spacing w:after="100" w:afterAutospacing="1" w:line="240" w:lineRule="auto"/>
        <w:ind w:left="720" w:hanging="436"/>
        <w:rPr>
          <w:rFonts w:ascii="Calibri" w:eastAsia="Times New Roman" w:hAnsi="Calibri" w:cs="Calibri"/>
          <w:b/>
          <w:noProof/>
          <w:color w:val="C00000"/>
          <w:sz w:val="24"/>
          <w:szCs w:val="24"/>
          <w:u w:val="single"/>
          <w:lang w:val="es-ES" w:eastAsia="es-ES"/>
        </w:rPr>
      </w:pPr>
      <w:r w:rsidRPr="003E61C6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t>Veggie</w:t>
      </w:r>
      <w:r w:rsidR="00965079">
        <w:rPr>
          <w:rFonts w:ascii="Calibri" w:eastAsia="Times New Roman" w:hAnsi="Calibri" w:cs="Calibri"/>
          <w:b/>
          <w:noProof/>
          <w:color w:val="595959" w:themeColor="text1" w:themeTint="A6"/>
          <w:sz w:val="24"/>
          <w:szCs w:val="24"/>
          <w:lang w:val="es-ES" w:eastAsia="es-ES"/>
        </w:rPr>
        <w:br/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Sabrosa </w:t>
      </w: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hamburguesa </w:t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vegetal</w:t>
      </w:r>
      <w:r w:rsidRPr="00E24A4E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,</w:t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E55ED5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servida sobre esponjoso pan burger brioche</w:t>
      </w:r>
      <w:r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t>, acompañada de pimiento  cebolla, rúcula y tomate.</w:t>
      </w:r>
      <w:r w:rsidR="00965079">
        <w:rPr>
          <w:rFonts w:ascii="Calibri" w:eastAsia="Times New Roman" w:hAnsi="Calibri" w:cs="Calibri"/>
          <w:noProof/>
          <w:color w:val="595959" w:themeColor="text1" w:themeTint="A6"/>
          <w:sz w:val="24"/>
          <w:szCs w:val="24"/>
          <w:lang w:val="es-ES" w:eastAsia="es-ES"/>
        </w:rPr>
        <w:br/>
      </w:r>
    </w:p>
    <w:p w14:paraId="50258CC9" w14:textId="290EB522" w:rsidR="00E067CB" w:rsidRPr="00E24A4E" w:rsidRDefault="00E067CB" w:rsidP="00E067CB">
      <w:pPr>
        <w:rPr>
          <w:rFonts w:eastAsia="Times New Roman" w:cstheme="minorHAnsi"/>
          <w:b/>
          <w:noProof/>
          <w:sz w:val="24"/>
          <w:szCs w:val="24"/>
          <w:u w:val="single"/>
          <w:lang w:val="es-ES" w:eastAsia="es-ES"/>
        </w:rPr>
      </w:pPr>
      <w:r w:rsidRPr="00AF03C2">
        <w:rPr>
          <w:rFonts w:ascii="Calibri" w:eastAsia="Times New Roman" w:hAnsi="Calibri" w:cs="Calibri"/>
          <w:b/>
          <w:bCs/>
          <w:noProof/>
          <w:sz w:val="32"/>
          <w:szCs w:val="32"/>
          <w:lang w:val="es-ES" w:eastAsia="es-ES"/>
        </w:rPr>
        <w:t>Nuestros Hot Dogs</w:t>
      </w:r>
    </w:p>
    <w:p w14:paraId="0228D0BE" w14:textId="0A1229C4" w:rsidR="00E24A4E" w:rsidRPr="00AF03C2" w:rsidRDefault="00E24A4E" w:rsidP="00D36502">
      <w:pPr>
        <w:spacing w:after="0" w:line="240" w:lineRule="auto"/>
        <w:ind w:left="284"/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AF03C2"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  <w:t>Toronto</w:t>
      </w:r>
    </w:p>
    <w:p w14:paraId="72DCAF89" w14:textId="7D792F1E" w:rsidR="00E24A4E" w:rsidRPr="00E24A4E" w:rsidRDefault="00E24A4E" w:rsidP="00D36502">
      <w:pPr>
        <w:spacing w:after="0" w:line="240" w:lineRule="auto"/>
        <w:ind w:left="644"/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Delicioso Hot dog</w:t>
      </w:r>
      <w:r w:rsidR="00953E89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de 21 cm</w:t>
      </w:r>
      <w:r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servido sobre nuestro suave y esponjoso pan de Viena y acompañado de tomate cortado, cebolla </w:t>
      </w:r>
      <w:r w:rsidR="00AF03C2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picada</w:t>
      </w:r>
      <w:r w:rsidR="00174769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y</w:t>
      </w:r>
      <w:r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sweet relish</w:t>
      </w:r>
      <w:r w:rsidR="00174769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.</w:t>
      </w:r>
    </w:p>
    <w:p w14:paraId="45377762" w14:textId="7B01A050" w:rsidR="00E64814" w:rsidRDefault="00E64814" w:rsidP="00D36502">
      <w:pPr>
        <w:spacing w:after="0" w:line="240" w:lineRule="auto"/>
        <w:ind w:left="284"/>
        <w:rPr>
          <w:rFonts w:eastAsia="Times New Roman"/>
          <w:b/>
          <w:noProof/>
          <w:color w:val="C00000"/>
          <w:sz w:val="24"/>
          <w:szCs w:val="24"/>
          <w:u w:val="single"/>
          <w:lang w:val="es-ES" w:eastAsia="es-ES"/>
        </w:rPr>
      </w:pPr>
    </w:p>
    <w:p w14:paraId="1A39954B" w14:textId="2077AA7D" w:rsidR="00E24A4E" w:rsidRPr="00AF03C2" w:rsidRDefault="00A77195" w:rsidP="00D36502">
      <w:pPr>
        <w:spacing w:after="0" w:line="240" w:lineRule="auto"/>
        <w:ind w:left="284"/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</w:pPr>
      <w:r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  <w:t>Calgary</w:t>
      </w:r>
    </w:p>
    <w:p w14:paraId="5B4F668D" w14:textId="52CF1A51" w:rsidR="00745CAB" w:rsidRPr="00596388" w:rsidRDefault="00E61159" w:rsidP="00D36502">
      <w:pPr>
        <w:spacing w:after="0" w:line="240" w:lineRule="auto"/>
        <w:ind w:left="644"/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</w:pPr>
      <w:r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Sabroso</w:t>
      </w:r>
      <w:r w:rsidR="00E24A4E"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Hot dog</w:t>
      </w:r>
      <w:r w:rsidR="00953E89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de 21 cm</w:t>
      </w:r>
      <w:r w:rsidR="00E24A4E"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servido sobre nuestro suave y esponjoso pan de Viena y acompañado de </w:t>
      </w:r>
      <w:r w:rsidR="003E656F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beef con salsa y queso en trozos.</w:t>
      </w:r>
    </w:p>
    <w:p w14:paraId="1DC52145" w14:textId="6DBB30F0" w:rsidR="00E64814" w:rsidRDefault="00E64814" w:rsidP="00D36502">
      <w:pPr>
        <w:spacing w:after="0" w:line="240" w:lineRule="auto"/>
        <w:ind w:left="284"/>
        <w:rPr>
          <w:rFonts w:eastAsia="Times New Roman"/>
          <w:b/>
          <w:noProof/>
          <w:color w:val="C00000"/>
          <w:sz w:val="24"/>
          <w:szCs w:val="24"/>
          <w:u w:val="single"/>
          <w:lang w:val="es-ES" w:eastAsia="es-ES"/>
        </w:rPr>
      </w:pPr>
    </w:p>
    <w:p w14:paraId="70E5DC4E" w14:textId="3E92260F" w:rsidR="00E24A4E" w:rsidRPr="00AF03C2" w:rsidRDefault="00E24A4E" w:rsidP="00D36502">
      <w:pPr>
        <w:spacing w:after="0" w:line="240" w:lineRule="auto"/>
        <w:ind w:left="284"/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AF03C2"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  <w:t>Hamilton</w:t>
      </w:r>
    </w:p>
    <w:p w14:paraId="3D418490" w14:textId="20ABCFEC" w:rsidR="00E24A4E" w:rsidRPr="00E24A4E" w:rsidRDefault="00BE7A80" w:rsidP="00D36502">
      <w:pPr>
        <w:spacing w:after="0" w:line="240" w:lineRule="auto"/>
        <w:ind w:left="644"/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</w:pPr>
      <w:r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Exquisito</w:t>
      </w:r>
      <w:r w:rsidR="00E24A4E"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Hot dog</w:t>
      </w:r>
      <w:r w:rsidR="00953E89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de 21 cm</w:t>
      </w:r>
      <w:r w:rsidR="00E24A4E"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servido sobre nuestro suave y esponjoso pan de Viena y acompañado de bacon, queso, ceboll</w:t>
      </w:r>
      <w:r w:rsidR="00677650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ino</w:t>
      </w:r>
      <w:r w:rsidR="00E24A4E"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677650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y queso en trozos.</w:t>
      </w:r>
    </w:p>
    <w:p w14:paraId="687BD602" w14:textId="077CE53F" w:rsidR="00E64814" w:rsidRDefault="00E64814" w:rsidP="00D36502">
      <w:pPr>
        <w:spacing w:after="0" w:line="240" w:lineRule="auto"/>
        <w:ind w:left="284"/>
        <w:rPr>
          <w:rFonts w:eastAsia="Times New Roman"/>
          <w:b/>
          <w:noProof/>
          <w:color w:val="C00000"/>
          <w:sz w:val="24"/>
          <w:szCs w:val="24"/>
          <w:u w:val="single"/>
          <w:lang w:val="es-ES" w:eastAsia="es-ES"/>
        </w:rPr>
      </w:pPr>
    </w:p>
    <w:p w14:paraId="1761434E" w14:textId="2AE40E35" w:rsidR="00E24A4E" w:rsidRPr="00E22256" w:rsidRDefault="00E24A4E" w:rsidP="00D36502">
      <w:pPr>
        <w:spacing w:after="0" w:line="240" w:lineRule="auto"/>
        <w:ind w:left="284"/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2256"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  <w:t>Winnipeg</w:t>
      </w:r>
      <w:r w:rsidR="00677650" w:rsidRPr="00E22256"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(vegetal)</w:t>
      </w:r>
    </w:p>
    <w:p w14:paraId="53EE0FD1" w14:textId="1656F288" w:rsidR="00E64814" w:rsidRDefault="00E24A4E" w:rsidP="00E24A4E">
      <w:pPr>
        <w:spacing w:after="0" w:line="240" w:lineRule="auto"/>
        <w:ind w:left="644"/>
        <w:rPr>
          <w:rFonts w:eastAsia="Times New Roman"/>
          <w:b/>
          <w:noProof/>
          <w:color w:val="C00000"/>
          <w:sz w:val="24"/>
          <w:szCs w:val="24"/>
          <w:u w:val="single"/>
          <w:lang w:val="es-ES" w:eastAsia="es-ES"/>
        </w:rPr>
      </w:pPr>
      <w:r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Delicioso Hot dog </w:t>
      </w:r>
      <w:r w:rsidR="00E22256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vegetal</w:t>
      </w:r>
      <w:r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953E89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de 21 cm</w:t>
      </w:r>
      <w:r w:rsidR="00953E89"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servido sobre nuestro suave y esponjoso pan de Viena y acompañado de </w:t>
      </w:r>
      <w:r w:rsidR="00A140C4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tomate</w:t>
      </w:r>
      <w:r w:rsidR="00BE3AA4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en trozos</w:t>
      </w:r>
      <w:r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, </w:t>
      </w:r>
      <w:r w:rsidR="00A140C4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aguacate</w:t>
      </w:r>
      <w:r w:rsidR="00BE3AA4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y sour cream.</w:t>
      </w:r>
    </w:p>
    <w:p w14:paraId="57704400" w14:textId="33B329F8" w:rsidR="00E24A4E" w:rsidRPr="00AF03C2" w:rsidRDefault="00E24A4E" w:rsidP="00E24A4E">
      <w:pPr>
        <w:spacing w:after="0" w:line="240" w:lineRule="auto"/>
        <w:ind w:left="644"/>
        <w:rPr>
          <w:rFonts w:eastAsia="Times New Roman"/>
          <w:b/>
          <w:noProof/>
          <w:color w:val="C00000"/>
          <w:sz w:val="24"/>
          <w:szCs w:val="24"/>
          <w:lang w:val="es-ES" w:eastAsia="es-ES"/>
        </w:rPr>
      </w:pPr>
    </w:p>
    <w:p w14:paraId="08ED8C6B" w14:textId="2A078945" w:rsidR="00E24A4E" w:rsidRPr="00E22256" w:rsidRDefault="00A77195" w:rsidP="00D36502">
      <w:pPr>
        <w:spacing w:after="0" w:line="240" w:lineRule="auto"/>
        <w:ind w:left="284"/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2256"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  <w:t>Quebec</w:t>
      </w:r>
    </w:p>
    <w:p w14:paraId="113FC9C3" w14:textId="6BD8CB95" w:rsidR="00E24A4E" w:rsidRPr="00E24A4E" w:rsidRDefault="00E24A4E" w:rsidP="00D36502">
      <w:pPr>
        <w:spacing w:after="0" w:line="240" w:lineRule="auto"/>
        <w:ind w:left="644"/>
        <w:rPr>
          <w:rFonts w:eastAsia="Times New Roman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Sabroso Hot dog</w:t>
      </w:r>
      <w:r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953E89"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artesanal </w:t>
      </w:r>
      <w:r w:rsidR="00953E89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de 21 cm,</w:t>
      </w:r>
      <w:r w:rsidR="00953E89"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 servido sobre nuestro suave y esponjoso pan de Viena </w:t>
      </w:r>
      <w:r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acompañado de </w:t>
      </w:r>
      <w:r w:rsidR="006E2FE4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small </w:t>
      </w:r>
      <w:r w:rsidR="00953E89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poutine con </w:t>
      </w:r>
      <w:r w:rsidRPr="00E24A4E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 xml:space="preserve">nuestra salsa gravy y </w:t>
      </w:r>
      <w:r w:rsidR="00953E89">
        <w:rPr>
          <w:rFonts w:eastAsia="Times New Roman"/>
          <w:noProof/>
          <w:color w:val="595959" w:themeColor="text1" w:themeTint="A6"/>
          <w:sz w:val="24"/>
          <w:szCs w:val="24"/>
          <w:lang w:val="es-ES" w:eastAsia="es-ES"/>
        </w:rPr>
        <w:t>queso fundido.</w:t>
      </w:r>
    </w:p>
    <w:p w14:paraId="1FF1CA37" w14:textId="18A06479" w:rsidR="00E64814" w:rsidRDefault="00E64814" w:rsidP="00E24A4E">
      <w:pPr>
        <w:ind w:left="644"/>
        <w:rPr>
          <w:rFonts w:eastAsia="Times New Roman"/>
          <w:b/>
          <w:noProof/>
          <w:color w:val="C00000"/>
          <w:sz w:val="24"/>
          <w:szCs w:val="20"/>
          <w:lang w:val="es-ES" w:eastAsia="es-ES"/>
        </w:rPr>
      </w:pPr>
    </w:p>
    <w:p w14:paraId="5C149D11" w14:textId="77777777" w:rsidR="00E64814" w:rsidRDefault="00E64814" w:rsidP="00E24A4E">
      <w:pPr>
        <w:ind w:left="644"/>
        <w:rPr>
          <w:rFonts w:eastAsia="Times New Roman"/>
          <w:b/>
          <w:noProof/>
          <w:color w:val="C00000"/>
          <w:sz w:val="24"/>
          <w:szCs w:val="20"/>
          <w:lang w:val="es-ES" w:eastAsia="es-ES"/>
        </w:rPr>
      </w:pPr>
    </w:p>
    <w:p w14:paraId="62C47CE3" w14:textId="77777777" w:rsidR="00E64814" w:rsidRDefault="00E64814" w:rsidP="00E24A4E">
      <w:pPr>
        <w:ind w:left="644"/>
        <w:rPr>
          <w:rFonts w:eastAsia="Times New Roman"/>
          <w:b/>
          <w:noProof/>
          <w:color w:val="C00000"/>
          <w:sz w:val="24"/>
          <w:szCs w:val="20"/>
          <w:lang w:val="es-ES" w:eastAsia="es-ES"/>
        </w:rPr>
      </w:pPr>
    </w:p>
    <w:p w14:paraId="3EDEA80E" w14:textId="1DDA8246" w:rsidR="00520BDE" w:rsidRPr="00623FF2" w:rsidRDefault="00E24A4E" w:rsidP="00E24A4E">
      <w:pPr>
        <w:ind w:left="644"/>
        <w:rPr>
          <w:rFonts w:ascii="Georgia" w:eastAsia="Times New Roman" w:hAnsi="Georgia" w:cs="Calibri"/>
          <w:b/>
          <w:bCs/>
          <w:noProof/>
          <w:color w:val="595959" w:themeColor="text1" w:themeTint="A6"/>
          <w:sz w:val="20"/>
          <w:szCs w:val="20"/>
          <w:lang w:val="es-ES" w:eastAsia="es-ES"/>
        </w:rPr>
      </w:pPr>
      <w:r w:rsidRPr="00B2085D">
        <w:rPr>
          <w:rFonts w:eastAsia="Times New Roman"/>
          <w:b/>
          <w:noProof/>
          <w:color w:val="C00000"/>
          <w:sz w:val="24"/>
          <w:szCs w:val="20"/>
          <w:lang w:val="es-ES" w:eastAsia="es-ES"/>
        </w:rPr>
        <w:br/>
      </w:r>
    </w:p>
    <w:p w14:paraId="3B8DBFD9" w14:textId="6A4A3D83" w:rsidR="00E067CB" w:rsidRPr="00953E89" w:rsidRDefault="00E067CB" w:rsidP="00E067CB">
      <w:pPr>
        <w:rPr>
          <w:rFonts w:eastAsia="Times New Roman" w:cstheme="minorHAnsi"/>
          <w:b/>
          <w:bCs/>
          <w:noProof/>
          <w:sz w:val="32"/>
          <w:szCs w:val="32"/>
          <w:lang w:val="es-ES" w:eastAsia="es-ES"/>
        </w:rPr>
      </w:pPr>
      <w:r w:rsidRPr="00953E89">
        <w:rPr>
          <w:rFonts w:eastAsia="Times New Roman" w:cstheme="minorHAnsi"/>
          <w:b/>
          <w:bCs/>
          <w:noProof/>
          <w:sz w:val="32"/>
          <w:szCs w:val="32"/>
          <w:lang w:val="es-ES" w:eastAsia="es-ES"/>
        </w:rPr>
        <w:lastRenderedPageBreak/>
        <w:t>Nuestr</w:t>
      </w:r>
      <w:r w:rsidR="00AF03C2" w:rsidRPr="00953E89">
        <w:rPr>
          <w:rFonts w:eastAsia="Times New Roman" w:cstheme="minorHAnsi"/>
          <w:b/>
          <w:bCs/>
          <w:noProof/>
          <w:sz w:val="32"/>
          <w:szCs w:val="32"/>
          <w:lang w:val="es-ES" w:eastAsia="es-ES"/>
        </w:rPr>
        <w:t>o</w:t>
      </w:r>
      <w:r w:rsidRPr="00953E89">
        <w:rPr>
          <w:rFonts w:eastAsia="Times New Roman" w:cstheme="minorHAnsi"/>
          <w:b/>
          <w:bCs/>
          <w:noProof/>
          <w:sz w:val="32"/>
          <w:szCs w:val="32"/>
          <w:lang w:val="es-ES" w:eastAsia="es-ES"/>
        </w:rPr>
        <w:t xml:space="preserve">s </w:t>
      </w:r>
      <w:r w:rsidR="00520BDE" w:rsidRPr="00953E89">
        <w:rPr>
          <w:rFonts w:eastAsia="Times New Roman" w:cstheme="minorHAnsi"/>
          <w:b/>
          <w:bCs/>
          <w:noProof/>
          <w:sz w:val="32"/>
          <w:szCs w:val="32"/>
          <w:lang w:val="es-ES" w:eastAsia="es-ES"/>
        </w:rPr>
        <w:t>S</w:t>
      </w:r>
      <w:r w:rsidR="00FB5ADE" w:rsidRPr="00953E89">
        <w:rPr>
          <w:rFonts w:eastAsia="Times New Roman" w:cstheme="minorHAnsi"/>
          <w:b/>
          <w:bCs/>
          <w:noProof/>
          <w:sz w:val="32"/>
          <w:szCs w:val="32"/>
          <w:lang w:val="es-ES" w:eastAsia="es-ES"/>
        </w:rPr>
        <w:t>andwiches</w:t>
      </w:r>
    </w:p>
    <w:p w14:paraId="609ECFBE" w14:textId="117CD6AB" w:rsidR="00E067CB" w:rsidRDefault="00FB5ADE" w:rsidP="00953E89">
      <w:pPr>
        <w:ind w:left="709" w:hanging="425"/>
        <w:rPr>
          <w:rFonts w:eastAsia="Times New Roman" w:cstheme="minorHAnsi"/>
          <w:b/>
          <w:noProof/>
          <w:color w:val="C00000"/>
          <w:sz w:val="24"/>
          <w:szCs w:val="24"/>
          <w:u w:val="single"/>
          <w:lang w:val="es-ES" w:eastAsia="es-ES"/>
        </w:rPr>
      </w:pPr>
      <w:r w:rsidRPr="00953E89">
        <w:rPr>
          <w:rFonts w:eastAsia="Times New Roman"/>
          <w:b/>
          <w:noProof/>
          <w:color w:val="7F7F7F" w:themeColor="text1" w:themeTint="80"/>
          <w:sz w:val="24"/>
          <w:szCs w:val="24"/>
          <w:lang w:val="es-ES" w:eastAsia="es-ES"/>
        </w:rPr>
        <w:t>Humpty dumpty</w:t>
      </w:r>
      <w:r w:rsidR="00603AF7" w:rsidRPr="00953E89">
        <w:rPr>
          <w:rFonts w:eastAsia="Times New Roman"/>
          <w:b/>
          <w:noProof/>
          <w:color w:val="7F7F7F" w:themeColor="text1" w:themeTint="80"/>
          <w:sz w:val="24"/>
          <w:szCs w:val="24"/>
          <w:lang w:val="es-ES" w:eastAsia="es-ES"/>
        </w:rPr>
        <w:t xml:space="preserve"> sandwich</w:t>
      </w:r>
      <w:r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520BDE"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4D31A7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(Sandwich </w:t>
      </w:r>
      <w:r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ensalada de</w:t>
      </w:r>
      <w:r w:rsidR="004D31A7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huevo)</w:t>
      </w:r>
      <w:r w:rsidR="00E067CB"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ab/>
      </w:r>
      <w:r w:rsidR="004D31A7"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br/>
      </w:r>
      <w:r w:rsidR="00E067CB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Excelente bocadillo de </w:t>
      </w:r>
      <w:r w:rsidR="00EA4DB2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huevo</w:t>
      </w:r>
      <w:r w:rsidR="00BE7A80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,</w:t>
      </w:r>
      <w:r w:rsidR="00E067CB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EA4DB2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rucula</w:t>
      </w:r>
      <w:r w:rsidR="00BE7A80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y</w:t>
      </w:r>
      <w:r w:rsidR="00E067CB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EA4DB2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jamón</w:t>
      </w:r>
      <w:r w:rsidR="00E067CB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,</w:t>
      </w:r>
      <w:r w:rsidR="00EA4DB2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aderezado</w:t>
      </w:r>
      <w:r w:rsidR="00BE7A80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con mayonesa, mostaza y cebollino, sobre pan tierno.</w:t>
      </w:r>
    </w:p>
    <w:p w14:paraId="7586E5BB" w14:textId="2FF6348A" w:rsidR="00E64814" w:rsidRDefault="00AF16C1" w:rsidP="00E64814">
      <w:pPr>
        <w:ind w:left="709" w:hanging="709"/>
        <w:rPr>
          <w:rFonts w:eastAsia="Times New Roman"/>
          <w:b/>
          <w:noProof/>
          <w:color w:val="7F7F7F" w:themeColor="text1" w:themeTint="80"/>
          <w:sz w:val="24"/>
          <w:szCs w:val="24"/>
          <w:lang w:val="es-ES" w:eastAsia="es-ES"/>
        </w:rPr>
      </w:pPr>
      <w:r w:rsidRPr="00AF16C1">
        <w:rPr>
          <w:rFonts w:eastAsia="Times New Roman"/>
          <w:b/>
          <w:noProof/>
          <w:color w:val="7F7F7F" w:themeColor="text1" w:themeTint="80"/>
          <w:sz w:val="24"/>
          <w:szCs w:val="24"/>
          <w:lang w:val="es-ES" w:eastAsia="es-ES"/>
        </w:rPr>
        <w:t xml:space="preserve">     </w:t>
      </w:r>
      <w:r w:rsidR="00603AF7" w:rsidRPr="00AF16C1">
        <w:rPr>
          <w:rFonts w:eastAsia="Times New Roman"/>
          <w:b/>
          <w:noProof/>
          <w:color w:val="7F7F7F" w:themeColor="text1" w:themeTint="80"/>
          <w:sz w:val="24"/>
          <w:szCs w:val="24"/>
          <w:lang w:val="es-ES" w:eastAsia="es-ES"/>
        </w:rPr>
        <w:t xml:space="preserve">Tuna sandwich </w:t>
      </w:r>
      <w:r w:rsidR="00EA4DB2" w:rsidRPr="00AF16C1">
        <w:rPr>
          <w:rFonts w:eastAsia="Times New Roman"/>
          <w:b/>
          <w:noProof/>
          <w:color w:val="7F7F7F" w:themeColor="text1" w:themeTint="80"/>
          <w:sz w:val="24"/>
          <w:szCs w:val="24"/>
          <w:lang w:val="es-ES" w:eastAsia="es-ES"/>
        </w:rPr>
        <w:t>(</w:t>
      </w:r>
      <w:r w:rsidR="00EA4DB2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Sandwich de atun y ensalada de col)</w:t>
      </w:r>
      <w:r w:rsidR="00EA4DB2"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ab/>
      </w:r>
      <w:r w:rsidR="00EA4DB2"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br/>
      </w:r>
      <w:r w:rsidR="00BE7A80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Sabroso</w:t>
      </w:r>
      <w:r w:rsidR="00EA4DB2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bocadillo de atún</w:t>
      </w:r>
      <w:r w:rsidR="00BE7A80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, cebolla picada, apio</w:t>
      </w:r>
      <w:r w:rsidR="00EA4DB2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y ensalada de col, aderezado</w:t>
      </w:r>
      <w:r w:rsidR="00BE7A80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con limón</w:t>
      </w:r>
      <w:r w:rsidR="00EA4DB2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,</w:t>
      </w:r>
      <w:r w:rsidR="00BE7A80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sal y pimienta sobre </w:t>
      </w:r>
      <w:r w:rsidR="00EA4DB2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nuestro pan tierno</w:t>
      </w:r>
      <w:r w:rsidR="00BE7A80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.</w:t>
      </w:r>
    </w:p>
    <w:p w14:paraId="562F04F3" w14:textId="7143F038" w:rsidR="0097578E" w:rsidRDefault="00603AF7" w:rsidP="00E64814">
      <w:pPr>
        <w:ind w:left="709" w:hanging="709"/>
        <w:rPr>
          <w:rFonts w:eastAsia="Times New Roman" w:cstheme="minorHAnsi"/>
          <w:b/>
          <w:noProof/>
          <w:color w:val="C00000"/>
          <w:sz w:val="24"/>
          <w:szCs w:val="24"/>
          <w:u w:val="single"/>
          <w:lang w:val="es-ES" w:eastAsia="es-ES"/>
        </w:rPr>
      </w:pPr>
      <w:r w:rsidRPr="00AF16C1">
        <w:rPr>
          <w:rFonts w:eastAsia="Times New Roman"/>
          <w:b/>
          <w:noProof/>
          <w:color w:val="7F7F7F" w:themeColor="text1" w:themeTint="80"/>
          <w:sz w:val="24"/>
          <w:szCs w:val="24"/>
          <w:lang w:val="es-ES" w:eastAsia="es-ES"/>
        </w:rPr>
        <w:t>Smokie</w:t>
      </w:r>
      <w:r w:rsidRPr="00B2085D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Pr="00B2085D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(Smoke brisket sandwich)</w:t>
      </w:r>
      <w:r w:rsidR="00B2085D" w:rsidRPr="00B2085D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br/>
      </w:r>
      <w:r w:rsidR="00BE7A80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Delicioso bocadillo de carne de ternera ahumada lentamente durante 12 horas</w:t>
      </w:r>
      <w:r w:rsidR="00AF16C1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con nuestra salsa brisket,</w:t>
      </w:r>
      <w:r w:rsidR="00B2085D" w:rsidRPr="00B2085D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acomp</w:t>
      </w:r>
      <w:r w:rsidR="00BE7A80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a</w:t>
      </w:r>
      <w:r w:rsidR="00B2085D" w:rsidRPr="00B2085D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ñado de salsa</w:t>
      </w:r>
      <w:r w:rsidR="00AF16C1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B2085D" w:rsidRPr="00B2085D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barbacoa, </w:t>
      </w:r>
      <w:r w:rsidR="00BE7A80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ensalada de col </w:t>
      </w:r>
      <w:r w:rsidR="00B2085D" w:rsidRPr="00B2085D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y m</w:t>
      </w:r>
      <w:r w:rsidR="00B2085D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ostaza</w:t>
      </w:r>
      <w:r w:rsidR="00AF16C1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servido sobre pan burger brioche.</w:t>
      </w:r>
      <w:r w:rsidR="00B2085D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</w:r>
    </w:p>
    <w:p w14:paraId="1DF69578" w14:textId="16E7E23D" w:rsidR="00745CAB" w:rsidRDefault="00603AF7" w:rsidP="0097578E">
      <w:pPr>
        <w:ind w:left="709" w:hanging="425"/>
        <w:rPr>
          <w:rFonts w:eastAsia="Times New Roman" w:cstheme="minorHAnsi"/>
          <w:b/>
          <w:bCs/>
          <w:noProof/>
          <w:sz w:val="24"/>
          <w:szCs w:val="24"/>
          <w:lang w:val="es-ES" w:eastAsia="es-ES"/>
        </w:rPr>
      </w:pPr>
      <w:r w:rsidRPr="00AF16C1">
        <w:rPr>
          <w:rFonts w:eastAsia="Times New Roman"/>
          <w:b/>
          <w:noProof/>
          <w:color w:val="7F7F7F" w:themeColor="text1" w:themeTint="80"/>
          <w:sz w:val="24"/>
          <w:szCs w:val="24"/>
          <w:lang w:val="es-ES" w:eastAsia="es-ES"/>
        </w:rPr>
        <w:t>Veggie</w:t>
      </w:r>
      <w:r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Pr="00B04659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(Sandwich vegetal)</w:t>
      </w:r>
      <w:r w:rsidR="00B04659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br/>
      </w:r>
      <w:r w:rsidR="0097578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Sabroso s</w:t>
      </w:r>
      <w:r w:rsidR="00B64D33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andwich de aguacate, rúcula, brotes</w:t>
      </w:r>
      <w:r w:rsidR="0097578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verdes</w:t>
      </w:r>
      <w:r w:rsidR="00B64D33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, tomate y queso brie</w:t>
      </w:r>
      <w:r w:rsidR="0097578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 xml:space="preserve"> servido sobre nuestro pan tierno.</w:t>
      </w:r>
      <w:r w:rsidR="00B04659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br/>
      </w:r>
    </w:p>
    <w:p w14:paraId="185B93E5" w14:textId="6A5D724B" w:rsidR="00E067CB" w:rsidRPr="0097578E" w:rsidRDefault="004D31A7" w:rsidP="00E067CB">
      <w:pPr>
        <w:rPr>
          <w:rFonts w:eastAsia="Times New Roman" w:cstheme="minorHAnsi"/>
          <w:b/>
          <w:bCs/>
          <w:noProof/>
          <w:sz w:val="32"/>
          <w:szCs w:val="32"/>
          <w:lang w:val="es-ES" w:eastAsia="es-ES"/>
        </w:rPr>
      </w:pPr>
      <w:r w:rsidRPr="0097578E">
        <w:rPr>
          <w:rFonts w:eastAsia="Times New Roman" w:cstheme="minorHAnsi"/>
          <w:b/>
          <w:bCs/>
          <w:noProof/>
          <w:sz w:val="32"/>
          <w:szCs w:val="32"/>
          <w:lang w:val="es-ES" w:eastAsia="es-ES"/>
        </w:rPr>
        <w:t>Para acompañar</w:t>
      </w:r>
    </w:p>
    <w:p w14:paraId="60769750" w14:textId="29D426ED" w:rsidR="00E067CB" w:rsidRPr="00E24A4E" w:rsidRDefault="00E067CB" w:rsidP="004D31A7">
      <w:pPr>
        <w:spacing w:after="0" w:line="240" w:lineRule="auto"/>
        <w:ind w:left="284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>French Fries</w:t>
      </w:r>
      <w:r w:rsidR="004D31A7"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4D31A7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(Patatas fritas)</w:t>
      </w:r>
    </w:p>
    <w:p w14:paraId="4097D199" w14:textId="499AB9DF" w:rsidR="00E067CB" w:rsidRPr="00E24A4E" w:rsidRDefault="00E067CB" w:rsidP="000D0D4B">
      <w:pPr>
        <w:spacing w:after="0" w:line="240" w:lineRule="auto"/>
        <w:ind w:left="720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Barca de patatas con la salsa que </w:t>
      </w:r>
      <w:r w:rsidR="0097578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tú </w:t>
      </w: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elijas</w:t>
      </w:r>
      <w:r w:rsidR="0097578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.</w:t>
      </w:r>
    </w:p>
    <w:p w14:paraId="0007BC6E" w14:textId="77777777" w:rsidR="00E64814" w:rsidRDefault="00E64814" w:rsidP="00217C3B">
      <w:pPr>
        <w:spacing w:after="0" w:line="240" w:lineRule="auto"/>
        <w:ind w:firstLine="284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</w:p>
    <w:p w14:paraId="049DB2E3" w14:textId="58DF0D22" w:rsidR="00E067CB" w:rsidRPr="00E24A4E" w:rsidRDefault="00A9103B" w:rsidP="00217C3B">
      <w:pPr>
        <w:spacing w:after="0" w:line="240" w:lineRule="auto"/>
        <w:ind w:firstLine="284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  <w:r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>Light</w:t>
      </w:r>
      <w:r w:rsidR="00596388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4D31A7"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>Poutine</w:t>
      </w:r>
    </w:p>
    <w:p w14:paraId="30E45A73" w14:textId="4FD96BD7" w:rsidR="00E067CB" w:rsidRPr="00E24A4E" w:rsidRDefault="00E067CB" w:rsidP="000D0D4B">
      <w:pPr>
        <w:spacing w:after="0" w:line="240" w:lineRule="auto"/>
        <w:ind w:left="720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Barca de patatas </w:t>
      </w:r>
      <w:r w:rsidR="004D31A7"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con</w:t>
      </w:r>
      <w:r w:rsidR="00217C3B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 nuestra</w:t>
      </w:r>
      <w:r w:rsidR="004D31A7"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771EA4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salsa </w:t>
      </w:r>
      <w:r w:rsidR="004D31A7"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gravy</w:t>
      </w:r>
      <w:r w:rsidR="00217C3B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 casera</w:t>
      </w:r>
      <w:r w:rsidR="004D31A7"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, queso fundido</w:t>
      </w:r>
      <w:r w:rsidR="00771EA4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EA4DB2"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y especias</w:t>
      </w:r>
    </w:p>
    <w:p w14:paraId="074C225B" w14:textId="77777777" w:rsidR="00217C3B" w:rsidRDefault="00217C3B" w:rsidP="00217C3B">
      <w:pPr>
        <w:spacing w:after="0" w:line="240" w:lineRule="auto"/>
        <w:rPr>
          <w:rFonts w:eastAsia="Times New Roman" w:cstheme="minorHAnsi"/>
          <w:b/>
          <w:noProof/>
          <w:color w:val="C00000"/>
          <w:sz w:val="24"/>
          <w:szCs w:val="24"/>
          <w:u w:val="single"/>
          <w:lang w:val="es-ES" w:eastAsia="es-ES"/>
        </w:rPr>
      </w:pPr>
    </w:p>
    <w:p w14:paraId="72A30409" w14:textId="22B35577" w:rsidR="00771EA4" w:rsidRPr="00E24A4E" w:rsidRDefault="00217C3B" w:rsidP="00217C3B">
      <w:pPr>
        <w:spacing w:after="0" w:line="240" w:lineRule="auto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  <w:r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    </w:t>
      </w:r>
      <w:r w:rsidR="00771EA4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Classic </w:t>
      </w:r>
      <w:r w:rsidR="00771EA4"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>Poutine</w:t>
      </w:r>
    </w:p>
    <w:p w14:paraId="72DECBE5" w14:textId="630AEA0D" w:rsidR="00771EA4" w:rsidRPr="00E24A4E" w:rsidRDefault="00771EA4" w:rsidP="00771EA4">
      <w:pPr>
        <w:spacing w:after="0" w:line="240" w:lineRule="auto"/>
        <w:ind w:left="720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Barca de patatas con </w:t>
      </w:r>
      <w:r w:rsidR="00217C3B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nuetra </w:t>
      </w:r>
      <w:r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salsa </w:t>
      </w: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gravy</w:t>
      </w:r>
      <w:r w:rsidR="00217C3B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 casera</w:t>
      </w: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, </w:t>
      </w:r>
      <w:r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sour cream</w:t>
      </w:r>
      <w:r w:rsidR="00217C3B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 casera</w:t>
      </w:r>
      <w:r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, </w:t>
      </w: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queso fundido</w:t>
      </w:r>
      <w:r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, bacon </w:t>
      </w: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y </w:t>
      </w:r>
      <w:r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cebollino</w:t>
      </w:r>
    </w:p>
    <w:p w14:paraId="3BF4945E" w14:textId="77777777" w:rsidR="00965079" w:rsidRDefault="00965079" w:rsidP="00217C3B">
      <w:pPr>
        <w:spacing w:after="0" w:line="240" w:lineRule="auto"/>
        <w:ind w:left="708" w:firstLine="1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</w:p>
    <w:p w14:paraId="4315E65C" w14:textId="6C56FC8C" w:rsidR="00771EA4" w:rsidRPr="00E24A4E" w:rsidRDefault="00217C3B" w:rsidP="00217C3B">
      <w:pPr>
        <w:spacing w:after="0" w:line="240" w:lineRule="auto"/>
        <w:ind w:firstLine="1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  <w:r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    </w:t>
      </w:r>
      <w:r w:rsidR="00771EA4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Veggie </w:t>
      </w:r>
      <w:r w:rsidR="00771EA4"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>Poutine</w:t>
      </w:r>
    </w:p>
    <w:p w14:paraId="3A331D08" w14:textId="34C1D17C" w:rsidR="00771EA4" w:rsidRPr="00E24A4E" w:rsidRDefault="00771EA4" w:rsidP="00771EA4">
      <w:pPr>
        <w:spacing w:after="0" w:line="240" w:lineRule="auto"/>
        <w:ind w:firstLine="708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Barca de patatas con </w:t>
      </w:r>
      <w:r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sour cream</w:t>
      </w:r>
      <w:r w:rsidR="00217C3B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 casero</w:t>
      </w: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, queso fundido</w:t>
      </w:r>
      <w:r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, tomate y cebollino.</w:t>
      </w:r>
    </w:p>
    <w:p w14:paraId="4B13A88B" w14:textId="77777777" w:rsidR="00217C3B" w:rsidRDefault="00217C3B" w:rsidP="00217C3B">
      <w:pPr>
        <w:spacing w:after="0" w:line="240" w:lineRule="auto"/>
        <w:ind w:left="708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</w:p>
    <w:p w14:paraId="25E16FDF" w14:textId="0E4E39C9" w:rsidR="00771EA4" w:rsidRPr="00E24A4E" w:rsidRDefault="00217C3B" w:rsidP="00217C3B">
      <w:pPr>
        <w:spacing w:after="0" w:line="240" w:lineRule="auto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  <w:r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     Double cheese</w:t>
      </w:r>
      <w:r w:rsidR="00771EA4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771EA4"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>Poutine</w:t>
      </w:r>
    </w:p>
    <w:p w14:paraId="548D827F" w14:textId="0A8E56F2" w:rsidR="00771EA4" w:rsidRPr="00E24A4E" w:rsidRDefault="00771EA4" w:rsidP="00217C3B">
      <w:pPr>
        <w:spacing w:after="0" w:line="240" w:lineRule="auto"/>
        <w:ind w:left="708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Barca de patatas </w:t>
      </w:r>
      <w:bookmarkStart w:id="1" w:name="_GoBack"/>
      <w:bookmarkEnd w:id="1"/>
      <w:r w:rsidR="00217C3B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con nuestra salsa gravy casera, queso fundido, </w:t>
      </w:r>
      <w:r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salsa de queso</w:t>
      </w:r>
      <w:r w:rsidRPr="00E24A4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, </w:t>
      </w:r>
      <w:r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bacon crujiente y cebollino.</w:t>
      </w:r>
    </w:p>
    <w:p w14:paraId="52E4120F" w14:textId="470F4633" w:rsidR="0039018F" w:rsidRDefault="00596388" w:rsidP="00771EA4">
      <w:pPr>
        <w:ind w:firstLine="708"/>
        <w:rPr>
          <w:rFonts w:eastAsia="Times New Roman" w:cstheme="minorHAnsi"/>
          <w:b/>
          <w:noProof/>
          <w:color w:val="C00000"/>
          <w:sz w:val="24"/>
          <w:szCs w:val="24"/>
          <w:lang w:val="es-ES" w:eastAsia="es-ES"/>
        </w:rPr>
      </w:pPr>
      <w:r>
        <w:rPr>
          <w:rFonts w:eastAsia="Times New Roman" w:cstheme="minorHAnsi"/>
          <w:b/>
          <w:noProof/>
          <w:color w:val="C00000"/>
          <w:sz w:val="24"/>
          <w:szCs w:val="24"/>
          <w:lang w:val="es-ES" w:eastAsia="es-ES"/>
        </w:rPr>
        <w:br/>
      </w:r>
    </w:p>
    <w:p w14:paraId="25FC1A8E" w14:textId="5B34B8D2" w:rsidR="00E067CB" w:rsidRPr="00061554" w:rsidRDefault="00E067CB" w:rsidP="00917A11">
      <w:pPr>
        <w:rPr>
          <w:rFonts w:eastAsia="Times New Roman" w:cstheme="minorHAnsi"/>
          <w:b/>
          <w:noProof/>
          <w:color w:val="C00000"/>
          <w:sz w:val="24"/>
          <w:szCs w:val="24"/>
          <w:lang w:val="es-ES" w:eastAsia="es-ES"/>
        </w:rPr>
      </w:pPr>
      <w:r w:rsidRPr="00917A11">
        <w:rPr>
          <w:rFonts w:eastAsia="Times New Roman" w:cstheme="minorHAnsi"/>
          <w:b/>
          <w:bCs/>
          <w:noProof/>
          <w:sz w:val="32"/>
          <w:szCs w:val="32"/>
          <w:lang w:val="es-ES" w:eastAsia="es-ES"/>
        </w:rPr>
        <w:lastRenderedPageBreak/>
        <w:t>Nuestras Bebidas</w:t>
      </w:r>
    </w:p>
    <w:p w14:paraId="4D5AD420" w14:textId="506EE6D8" w:rsidR="00E64814" w:rsidRPr="00E55ED5" w:rsidRDefault="000D0D4B" w:rsidP="00E55ED5">
      <w:pPr>
        <w:ind w:left="705"/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  <w:t>Refrescos</w:t>
      </w: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</w: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</w: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  <w:t>Agua</w:t>
      </w: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</w: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</w: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</w: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  <w:t>Ice-cream soda</w:t>
      </w:r>
      <w:r w:rsidR="004D31A7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br/>
      </w: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>Cerveza</w:t>
      </w: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</w: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</w:r>
      <w:r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  <w:t xml:space="preserve">Café  </w:t>
      </w:r>
      <w:r w:rsidR="00E55ED5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</w:r>
      <w:r w:rsidR="00E55ED5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</w:r>
      <w:r w:rsidR="00E55ED5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</w:r>
      <w:r w:rsidR="00E55ED5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tab/>
        <w:t>Milk shake</w:t>
      </w:r>
      <w:r w:rsidR="00E55ED5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br/>
        <w:t>Té</w:t>
      </w:r>
      <w:r w:rsidR="00E067CB" w:rsidRPr="00E24A4E">
        <w:rPr>
          <w:rFonts w:eastAsia="Times New Roman" w:cstheme="minorHAnsi"/>
          <w:bCs/>
          <w:noProof/>
          <w:color w:val="595959" w:themeColor="text1" w:themeTint="A6"/>
          <w:sz w:val="24"/>
          <w:szCs w:val="24"/>
          <w:lang w:val="es-ES" w:eastAsia="es-ES"/>
        </w:rPr>
        <w:br/>
      </w:r>
    </w:p>
    <w:p w14:paraId="339D6214" w14:textId="6A6240DE" w:rsidR="003F3F8C" w:rsidRPr="00917A11" w:rsidRDefault="003F3F8C" w:rsidP="00E64814">
      <w:pPr>
        <w:rPr>
          <w:rFonts w:eastAsia="Times New Roman" w:cstheme="minorHAnsi"/>
          <w:b/>
          <w:bCs/>
          <w:noProof/>
          <w:sz w:val="32"/>
          <w:szCs w:val="32"/>
          <w:lang w:val="es-ES" w:eastAsia="es-ES"/>
        </w:rPr>
      </w:pPr>
      <w:r w:rsidRPr="00917A11">
        <w:rPr>
          <w:rFonts w:eastAsia="Times New Roman" w:cstheme="minorHAnsi"/>
          <w:b/>
          <w:bCs/>
          <w:noProof/>
          <w:sz w:val="32"/>
          <w:szCs w:val="32"/>
          <w:lang w:val="es-ES" w:eastAsia="es-ES"/>
        </w:rPr>
        <w:t>Nuestros Postres</w:t>
      </w:r>
    </w:p>
    <w:p w14:paraId="37C86026" w14:textId="77777777" w:rsidR="003F3F8C" w:rsidRPr="00E24A4E" w:rsidRDefault="003F3F8C" w:rsidP="003F3F8C">
      <w:pPr>
        <w:spacing w:after="0" w:line="240" w:lineRule="auto"/>
        <w:ind w:left="426"/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</w:pPr>
      <w:r w:rsidRPr="00E24A4E">
        <w:rPr>
          <w:rFonts w:eastAsia="Times New Roman" w:cstheme="minorHAnsi"/>
          <w:b/>
          <w:noProof/>
          <w:color w:val="595959" w:themeColor="text1" w:themeTint="A6"/>
          <w:sz w:val="24"/>
          <w:szCs w:val="24"/>
          <w:lang w:val="es-ES" w:eastAsia="es-ES"/>
        </w:rPr>
        <w:t xml:space="preserve"> Completa cualquier de los menús con nuestros postres</w:t>
      </w:r>
    </w:p>
    <w:p w14:paraId="3723F0BD" w14:textId="2EA23311" w:rsidR="00132E67" w:rsidRPr="006758FD" w:rsidRDefault="00132E67" w:rsidP="003F3F8C">
      <w:pPr>
        <w:spacing w:after="0" w:line="240" w:lineRule="auto"/>
        <w:ind w:left="720"/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</w:pPr>
      <w:r w:rsidRPr="006758FD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Jos Louis</w:t>
      </w:r>
      <w:r w:rsidR="006758FD" w:rsidRPr="006758FD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ab/>
      </w:r>
      <w:r w:rsidR="006758FD"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>(galletas rellenas de crem</w:t>
      </w:r>
      <w:r w:rsidR="00E55ED5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>a</w:t>
      </w:r>
      <w:r w:rsidR="006758FD"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 xml:space="preserve"> de vainilla y baño de chocolate)</w:t>
      </w:r>
      <w:r w:rsidR="003F3F8C" w:rsidRPr="006758FD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br/>
      </w:r>
      <w:r w:rsidRPr="006758FD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Butter tarts</w:t>
      </w:r>
      <w:r w:rsidR="006758FD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ab/>
      </w:r>
      <w:r w:rsidR="006758FD"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>(pequeñas tartas rellenas de jalea</w:t>
      </w:r>
      <w:r w:rsidR="00E55ED5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6758FD"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>o crema)</w:t>
      </w:r>
    </w:p>
    <w:p w14:paraId="4F2F6429" w14:textId="2D86FCEF" w:rsidR="00965079" w:rsidRDefault="003F3F8C" w:rsidP="00596388">
      <w:pPr>
        <w:spacing w:after="0" w:line="240" w:lineRule="auto"/>
        <w:ind w:left="720"/>
        <w:rPr>
          <w:rFonts w:eastAsia="Times New Roman" w:cstheme="minorHAnsi"/>
          <w:b/>
          <w:bCs/>
          <w:noProof/>
          <w:color w:val="C00000"/>
          <w:sz w:val="24"/>
          <w:szCs w:val="24"/>
          <w:lang w:val="es-ES" w:eastAsia="es-ES"/>
        </w:rPr>
      </w:pPr>
      <w:r w:rsidRP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Triffle</w:t>
      </w:r>
      <w:r w:rsidR="006758FD" w:rsidRP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ab/>
      </w:r>
      <w:r w:rsid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ab/>
      </w:r>
      <w:r w:rsidR="006758FD"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>(va</w:t>
      </w:r>
      <w:r w:rsidR="00894AAE"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>sito de tarta crema, fruta, fruta o mermelada)</w:t>
      </w:r>
      <w:r w:rsidRP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br/>
        <w:t>Nanaimo bars</w:t>
      </w:r>
      <w:r w:rsid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  </w:t>
      </w:r>
      <w:r w:rsidR="00894AAE"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>(barritas de galleta, con capa de crema y capa de chocolate)</w:t>
      </w:r>
      <w:r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br/>
      </w:r>
      <w:r w:rsidRP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>Beaver tails</w:t>
      </w:r>
      <w:r w:rsid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 xml:space="preserve"> </w:t>
      </w:r>
      <w:r w:rsid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ab/>
        <w:t xml:space="preserve"> </w:t>
      </w:r>
      <w:r w:rsidR="00894AAE"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 xml:space="preserve">(tarta plana con forma de cola de castor, con </w:t>
      </w:r>
      <w:r w:rsidR="00E55ED5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>chcocolate</w:t>
      </w:r>
      <w:r w:rsidR="00894AAE"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 xml:space="preserve"> o extras)</w:t>
      </w:r>
      <w:r w:rsidRP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br/>
        <w:t>Pie</w:t>
      </w:r>
      <w:r w:rsid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ab/>
        <w:t xml:space="preserve">          </w:t>
      </w:r>
      <w:r w:rsid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ab/>
        <w:t xml:space="preserve"> </w:t>
      </w:r>
      <w:r w:rsidR="00894AAE"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>(pastel con una capa debajo una encim</w:t>
      </w:r>
      <w:r w:rsidR="00E55ED5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>a</w:t>
      </w:r>
      <w:r w:rsidR="00894AAE" w:rsidRPr="00894AAE">
        <w:rPr>
          <w:rFonts w:eastAsia="Times New Roman" w:cstheme="minorHAnsi"/>
          <w:i/>
          <w:iCs/>
          <w:noProof/>
          <w:color w:val="595959" w:themeColor="text1" w:themeTint="A6"/>
          <w:sz w:val="24"/>
          <w:szCs w:val="24"/>
          <w:lang w:val="es-ES" w:eastAsia="es-ES"/>
        </w:rPr>
        <w:t xml:space="preserve"> y relleno de mermelada)</w:t>
      </w:r>
      <w:r w:rsid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tab/>
      </w:r>
      <w:r w:rsidR="0039018F" w:rsidRPr="00894AAE">
        <w:rPr>
          <w:rFonts w:eastAsia="Times New Roman" w:cstheme="minorHAnsi"/>
          <w:noProof/>
          <w:color w:val="595959" w:themeColor="text1" w:themeTint="A6"/>
          <w:sz w:val="24"/>
          <w:szCs w:val="24"/>
          <w:lang w:val="es-ES" w:eastAsia="es-ES"/>
        </w:rPr>
        <w:br/>
      </w:r>
    </w:p>
    <w:p w14:paraId="074E4DAA" w14:textId="77777777" w:rsidR="00965079" w:rsidRDefault="00965079" w:rsidP="00596388">
      <w:pPr>
        <w:spacing w:after="0" w:line="240" w:lineRule="auto"/>
        <w:ind w:left="720"/>
        <w:rPr>
          <w:rFonts w:eastAsia="Times New Roman" w:cstheme="minorHAnsi"/>
          <w:b/>
          <w:bCs/>
          <w:noProof/>
          <w:color w:val="C00000"/>
          <w:sz w:val="24"/>
          <w:szCs w:val="24"/>
          <w:lang w:val="es-ES" w:eastAsia="es-ES"/>
        </w:rPr>
      </w:pPr>
    </w:p>
    <w:p w14:paraId="1F51F05A" w14:textId="77777777" w:rsidR="00965079" w:rsidRDefault="00965079" w:rsidP="00596388">
      <w:pPr>
        <w:spacing w:after="0" w:line="240" w:lineRule="auto"/>
        <w:ind w:left="720"/>
        <w:rPr>
          <w:rFonts w:eastAsia="Times New Roman" w:cstheme="minorHAnsi"/>
          <w:b/>
          <w:bCs/>
          <w:noProof/>
          <w:color w:val="C00000"/>
          <w:sz w:val="24"/>
          <w:szCs w:val="24"/>
          <w:lang w:val="es-ES" w:eastAsia="es-ES"/>
        </w:rPr>
      </w:pPr>
    </w:p>
    <w:p w14:paraId="00191D2C" w14:textId="77777777" w:rsidR="00965079" w:rsidRDefault="00965079" w:rsidP="00596388">
      <w:pPr>
        <w:spacing w:after="0" w:line="240" w:lineRule="auto"/>
        <w:ind w:left="720"/>
        <w:rPr>
          <w:rFonts w:eastAsia="Times New Roman" w:cstheme="minorHAnsi"/>
          <w:b/>
          <w:bCs/>
          <w:noProof/>
          <w:color w:val="C00000"/>
          <w:sz w:val="24"/>
          <w:szCs w:val="24"/>
          <w:lang w:val="es-ES" w:eastAsia="es-ES"/>
        </w:rPr>
      </w:pPr>
    </w:p>
    <w:p w14:paraId="0F974237" w14:textId="77777777" w:rsidR="00965079" w:rsidRDefault="00965079" w:rsidP="00596388">
      <w:pPr>
        <w:spacing w:after="0" w:line="240" w:lineRule="auto"/>
        <w:ind w:left="720"/>
        <w:rPr>
          <w:rFonts w:eastAsia="Times New Roman" w:cstheme="minorHAnsi"/>
          <w:b/>
          <w:bCs/>
          <w:noProof/>
          <w:color w:val="C00000"/>
          <w:sz w:val="24"/>
          <w:szCs w:val="24"/>
          <w:lang w:val="es-ES" w:eastAsia="es-ES"/>
        </w:rPr>
      </w:pPr>
    </w:p>
    <w:p w14:paraId="6AA660E1" w14:textId="45F695FB" w:rsidR="00CE6104" w:rsidRPr="00E708D5" w:rsidRDefault="00965079" w:rsidP="00596388">
      <w:pPr>
        <w:spacing w:after="0" w:line="240" w:lineRule="auto"/>
        <w:ind w:left="720"/>
        <w:rPr>
          <w:rFonts w:eastAsia="Times New Roman" w:cstheme="minorHAnsi"/>
          <w:b/>
          <w:noProof/>
          <w:color w:val="C00000"/>
          <w:sz w:val="24"/>
          <w:szCs w:val="24"/>
          <w:lang w:val="es-ES" w:eastAsia="es-ES"/>
        </w:rPr>
      </w:pPr>
      <w:r>
        <w:rPr>
          <w:rFonts w:eastAsia="Times New Roman" w:cstheme="minorHAnsi"/>
          <w:b/>
          <w:bCs/>
          <w:noProof/>
          <w:color w:val="C00000"/>
          <w:sz w:val="24"/>
          <w:szCs w:val="24"/>
          <w:lang w:val="es-ES" w:eastAsia="es-ES"/>
        </w:rPr>
        <w:t xml:space="preserve">                                                                   </w:t>
      </w:r>
    </w:p>
    <w:sectPr w:rsidR="00CE6104" w:rsidRPr="00E708D5" w:rsidSect="002F1B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5722F" w14:textId="77777777" w:rsidR="00CA15D8" w:rsidRDefault="00CA15D8" w:rsidP="00650259">
      <w:pPr>
        <w:spacing w:after="0" w:line="240" w:lineRule="auto"/>
      </w:pPr>
      <w:r>
        <w:separator/>
      </w:r>
    </w:p>
  </w:endnote>
  <w:endnote w:type="continuationSeparator" w:id="0">
    <w:p w14:paraId="56F02C35" w14:textId="77777777" w:rsidR="00CA15D8" w:rsidRDefault="00CA15D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F2FC4F-E583-4525-B87C-3EC77BFB50AD}"/>
    <w:embedBold r:id="rId2" w:fontKey="{2D105381-2CDD-465D-9FCE-1ACDD29FE600}"/>
    <w:embedItalic r:id="rId3" w:fontKey="{8FDA932C-CE5C-473B-9215-C3DD299580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2E65C04-291C-45B4-B3E2-9421D90229D6}"/>
    <w:embedBold r:id="rId5" w:fontKey="{90F28F7F-01E8-43AE-93CB-5EA6CBD19915}"/>
    <w:embedItalic r:id="rId6" w:fontKey="{F6A59B85-5C84-4C95-BDF9-7E017F80342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F40FF84-9A90-48A0-B6E7-8BC3740A56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FD36026-5D86-44D9-8217-48CDBCBA27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9" w:fontKey="{0D75A158-92BB-4FB6-91CC-10DBD2111F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59463" w14:textId="77777777" w:rsidR="00CD7191" w:rsidRDefault="00CD71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78E3A4B3" w14:textId="77777777" w:rsidTr="00C4167A">
      <w:tc>
        <w:tcPr>
          <w:tcW w:w="4675" w:type="dxa"/>
          <w:vAlign w:val="center"/>
        </w:tcPr>
        <w:p w14:paraId="7205F81D" w14:textId="506D7240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A0C674B" w14:textId="01515FF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0325BEA" w14:textId="77777777" w:rsidR="0073326A" w:rsidRDefault="0073326A" w:rsidP="0073326A">
    <w:pPr>
      <w:pStyle w:val="Sinespaciad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03246" w14:textId="77777777" w:rsidR="00CD7191" w:rsidRDefault="00CD71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73F21" w14:textId="77777777" w:rsidR="00CA15D8" w:rsidRDefault="00CA15D8" w:rsidP="00650259">
      <w:pPr>
        <w:spacing w:after="0" w:line="240" w:lineRule="auto"/>
      </w:pPr>
      <w:r>
        <w:separator/>
      </w:r>
    </w:p>
  </w:footnote>
  <w:footnote w:type="continuationSeparator" w:id="0">
    <w:p w14:paraId="22056C30" w14:textId="77777777" w:rsidR="00CA15D8" w:rsidRDefault="00CA15D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73CBD" w14:textId="30044080" w:rsidR="00CD7191" w:rsidRDefault="00CA15D8">
    <w:pPr>
      <w:pStyle w:val="Encabezado"/>
    </w:pPr>
    <w:r>
      <w:pict w14:anchorId="2E2B3F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2094" o:spid="_x0000_s2056" type="#_x0000_t75" style="position:absolute;margin-left:0;margin-top:0;width:576.95pt;height:432.95pt;z-index:-251657216;mso-position-horizontal:center;mso-position-horizontal-relative:margin;mso-position-vertical:center;mso-position-vertical-relative:margin" o:allowincell="f">
          <v:imagedata r:id="rId1" o:title="IMG_20200612_171729-removebg-previ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8513D" w14:textId="4C387226" w:rsidR="00650259" w:rsidRDefault="00CA15D8" w:rsidP="00520BDE">
    <w:pPr>
      <w:pStyle w:val="Sinespaciado"/>
      <w:ind w:left="-851"/>
    </w:pPr>
    <w:r>
      <w:rPr>
        <w:noProof/>
      </w:rPr>
      <w:pict w14:anchorId="2C800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2095" o:spid="_x0000_s2057" type="#_x0000_t75" style="position:absolute;left:0;text-align:left;margin-left:0;margin-top:0;width:576.95pt;height:432.95pt;z-index:-251656192;mso-position-horizontal:center;mso-position-horizontal-relative:margin;mso-position-vertical:center;mso-position-vertical-relative:margin" o:allowincell="f">
          <v:imagedata r:id="rId1" o:title="IMG_20200612_171729-removebg-preview" gain="19661f" blacklevel="22938f"/>
          <w10:wrap anchorx="margin" anchory="margin"/>
        </v:shape>
      </w:pict>
    </w:r>
    <w:r w:rsidR="00061554">
      <w:rPr>
        <w:noProof/>
      </w:rPr>
      <w:drawing>
        <wp:inline distT="0" distB="0" distL="0" distR="0" wp14:anchorId="5F06A1F9" wp14:editId="08788BE2">
          <wp:extent cx="7049135" cy="98098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bera de lista de precio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9571" cy="988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8F1AD" w14:textId="2619C313" w:rsidR="00CD7191" w:rsidRDefault="00CA15D8">
    <w:pPr>
      <w:pStyle w:val="Encabezado"/>
    </w:pPr>
    <w:r>
      <w:pict w14:anchorId="455D8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2093" o:spid="_x0000_s2055" type="#_x0000_t75" style="position:absolute;margin-left:0;margin-top:0;width:576.95pt;height:432.95pt;z-index:-251658240;mso-position-horizontal:center;mso-position-horizontal-relative:margin;mso-position-vertical:center;mso-position-vertical-relative:margin" o:allowincell="f">
          <v:imagedata r:id="rId1" o:title="IMG_20200612_171729-removebg-previ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A5617DD"/>
    <w:multiLevelType w:val="hybridMultilevel"/>
    <w:tmpl w:val="5BA088E0"/>
    <w:lvl w:ilvl="0" w:tplc="73167C9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087C09"/>
    <w:multiLevelType w:val="hybridMultilevel"/>
    <w:tmpl w:val="0B32CF7C"/>
    <w:lvl w:ilvl="0" w:tplc="73167C92">
      <w:start w:val="3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73167C92">
      <w:start w:val="3"/>
      <w:numFmt w:val="bullet"/>
      <w:lvlText w:val="-"/>
      <w:lvlJc w:val="left"/>
      <w:pPr>
        <w:ind w:left="1211" w:hanging="360"/>
      </w:pPr>
      <w:rPr>
        <w:rFonts w:ascii="Calibri" w:eastAsia="Times New Roman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EEE796E"/>
    <w:multiLevelType w:val="hybridMultilevel"/>
    <w:tmpl w:val="3B1CFC56"/>
    <w:lvl w:ilvl="0" w:tplc="73167C9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DD3DD4"/>
    <w:multiLevelType w:val="hybridMultilevel"/>
    <w:tmpl w:val="E74AAB26"/>
    <w:lvl w:ilvl="0" w:tplc="73167C9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8"/>
  </w:num>
  <w:num w:numId="8">
    <w:abstractNumId w:val="13"/>
  </w:num>
  <w:num w:numId="9">
    <w:abstractNumId w:val="21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2"/>
  </w:num>
  <w:num w:numId="15">
    <w:abstractNumId w:val="10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5"/>
  </w:num>
  <w:num w:numId="23">
    <w:abstractNumId w:val="1"/>
  </w:num>
  <w:num w:numId="24">
    <w:abstractNumId w:val="7"/>
  </w:num>
  <w:num w:numId="25">
    <w:abstractNumId w:val="11"/>
  </w:num>
  <w:num w:numId="26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B87"/>
    <w:rsid w:val="00022638"/>
    <w:rsid w:val="00030C70"/>
    <w:rsid w:val="00052382"/>
    <w:rsid w:val="00061554"/>
    <w:rsid w:val="0006568A"/>
    <w:rsid w:val="00076F0F"/>
    <w:rsid w:val="00084253"/>
    <w:rsid w:val="000D0D4B"/>
    <w:rsid w:val="000D1F49"/>
    <w:rsid w:val="000F4514"/>
    <w:rsid w:val="001063B6"/>
    <w:rsid w:val="00132E67"/>
    <w:rsid w:val="001727CA"/>
    <w:rsid w:val="00174769"/>
    <w:rsid w:val="00193CEF"/>
    <w:rsid w:val="001979D3"/>
    <w:rsid w:val="001F0608"/>
    <w:rsid w:val="00217C3B"/>
    <w:rsid w:val="002465FD"/>
    <w:rsid w:val="00257184"/>
    <w:rsid w:val="00290F5E"/>
    <w:rsid w:val="002C16BD"/>
    <w:rsid w:val="002C56E6"/>
    <w:rsid w:val="002E5B69"/>
    <w:rsid w:val="002F1B87"/>
    <w:rsid w:val="00305FF7"/>
    <w:rsid w:val="00343DF9"/>
    <w:rsid w:val="00361E11"/>
    <w:rsid w:val="0037440A"/>
    <w:rsid w:val="0039018F"/>
    <w:rsid w:val="003B4744"/>
    <w:rsid w:val="003E61C6"/>
    <w:rsid w:val="003E656F"/>
    <w:rsid w:val="003F0847"/>
    <w:rsid w:val="003F3F8C"/>
    <w:rsid w:val="003F55D9"/>
    <w:rsid w:val="0040090B"/>
    <w:rsid w:val="0046302A"/>
    <w:rsid w:val="00487D2D"/>
    <w:rsid w:val="004A08A7"/>
    <w:rsid w:val="004D31A7"/>
    <w:rsid w:val="004D5D62"/>
    <w:rsid w:val="005018F1"/>
    <w:rsid w:val="0050497E"/>
    <w:rsid w:val="005112D0"/>
    <w:rsid w:val="00520AA5"/>
    <w:rsid w:val="00520BDE"/>
    <w:rsid w:val="00577E06"/>
    <w:rsid w:val="00596388"/>
    <w:rsid w:val="005A3BF7"/>
    <w:rsid w:val="005D6CC7"/>
    <w:rsid w:val="005E1D50"/>
    <w:rsid w:val="005F2035"/>
    <w:rsid w:val="005F7990"/>
    <w:rsid w:val="00603AF7"/>
    <w:rsid w:val="00623FF2"/>
    <w:rsid w:val="0063739C"/>
    <w:rsid w:val="00650259"/>
    <w:rsid w:val="00651C81"/>
    <w:rsid w:val="00670058"/>
    <w:rsid w:val="006758FD"/>
    <w:rsid w:val="00677650"/>
    <w:rsid w:val="006E2FE4"/>
    <w:rsid w:val="006E62D8"/>
    <w:rsid w:val="0070152A"/>
    <w:rsid w:val="00713D1C"/>
    <w:rsid w:val="00732B16"/>
    <w:rsid w:val="0073326A"/>
    <w:rsid w:val="00745CAB"/>
    <w:rsid w:val="00770F25"/>
    <w:rsid w:val="00771EA4"/>
    <w:rsid w:val="007A35A8"/>
    <w:rsid w:val="007B0A85"/>
    <w:rsid w:val="007C6A52"/>
    <w:rsid w:val="00806FF3"/>
    <w:rsid w:val="0082043E"/>
    <w:rsid w:val="00894AAE"/>
    <w:rsid w:val="008E203A"/>
    <w:rsid w:val="0091229C"/>
    <w:rsid w:val="00915417"/>
    <w:rsid w:val="00917A11"/>
    <w:rsid w:val="00940E73"/>
    <w:rsid w:val="00953E89"/>
    <w:rsid w:val="00965079"/>
    <w:rsid w:val="0097578E"/>
    <w:rsid w:val="0097668E"/>
    <w:rsid w:val="00976D36"/>
    <w:rsid w:val="0098597D"/>
    <w:rsid w:val="00992408"/>
    <w:rsid w:val="009F619A"/>
    <w:rsid w:val="009F6DDE"/>
    <w:rsid w:val="00A140C4"/>
    <w:rsid w:val="00A23302"/>
    <w:rsid w:val="00A370A8"/>
    <w:rsid w:val="00A51B9A"/>
    <w:rsid w:val="00A60442"/>
    <w:rsid w:val="00A77195"/>
    <w:rsid w:val="00A9103B"/>
    <w:rsid w:val="00AB0BCC"/>
    <w:rsid w:val="00AE2C14"/>
    <w:rsid w:val="00AF03C2"/>
    <w:rsid w:val="00AF16C1"/>
    <w:rsid w:val="00B04659"/>
    <w:rsid w:val="00B160CA"/>
    <w:rsid w:val="00B2085D"/>
    <w:rsid w:val="00B328FC"/>
    <w:rsid w:val="00B50E3E"/>
    <w:rsid w:val="00B620F4"/>
    <w:rsid w:val="00B64D33"/>
    <w:rsid w:val="00B700B9"/>
    <w:rsid w:val="00B72551"/>
    <w:rsid w:val="00B77B70"/>
    <w:rsid w:val="00B91688"/>
    <w:rsid w:val="00BD4753"/>
    <w:rsid w:val="00BD5CB1"/>
    <w:rsid w:val="00BE3AA4"/>
    <w:rsid w:val="00BE62EE"/>
    <w:rsid w:val="00BE7A80"/>
    <w:rsid w:val="00C003BA"/>
    <w:rsid w:val="00C01341"/>
    <w:rsid w:val="00C27FAC"/>
    <w:rsid w:val="00C46878"/>
    <w:rsid w:val="00C51FB0"/>
    <w:rsid w:val="00C64E2B"/>
    <w:rsid w:val="00C72268"/>
    <w:rsid w:val="00CA15D8"/>
    <w:rsid w:val="00CB4A51"/>
    <w:rsid w:val="00CD4532"/>
    <w:rsid w:val="00CD47B0"/>
    <w:rsid w:val="00CD7191"/>
    <w:rsid w:val="00CE6104"/>
    <w:rsid w:val="00CE7918"/>
    <w:rsid w:val="00D16163"/>
    <w:rsid w:val="00D36502"/>
    <w:rsid w:val="00D700B9"/>
    <w:rsid w:val="00DB3FAD"/>
    <w:rsid w:val="00E067CB"/>
    <w:rsid w:val="00E22256"/>
    <w:rsid w:val="00E24A4E"/>
    <w:rsid w:val="00E55ED5"/>
    <w:rsid w:val="00E61159"/>
    <w:rsid w:val="00E61C09"/>
    <w:rsid w:val="00E62890"/>
    <w:rsid w:val="00E64814"/>
    <w:rsid w:val="00E677FE"/>
    <w:rsid w:val="00E708D5"/>
    <w:rsid w:val="00EA4DB2"/>
    <w:rsid w:val="00EB03AB"/>
    <w:rsid w:val="00EB3B58"/>
    <w:rsid w:val="00EC7359"/>
    <w:rsid w:val="00EE3054"/>
    <w:rsid w:val="00F00606"/>
    <w:rsid w:val="00F01256"/>
    <w:rsid w:val="00F0308A"/>
    <w:rsid w:val="00F13126"/>
    <w:rsid w:val="00F34AA7"/>
    <w:rsid w:val="00F6446C"/>
    <w:rsid w:val="00FB42BA"/>
    <w:rsid w:val="00FB5ADE"/>
    <w:rsid w:val="00FC7475"/>
    <w:rsid w:val="00FE0D17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E8EED1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Prrafodelista">
    <w:name w:val="List Paragraph"/>
    <w:basedOn w:val="Normal"/>
    <w:uiPriority w:val="34"/>
    <w:semiHidden/>
    <w:qFormat/>
    <w:rsid w:val="00520BD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04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49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Templates\Fundraising%20price%20list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list.dotx</Template>
  <TotalTime>0</TotalTime>
  <Pages>4</Pages>
  <Words>666</Words>
  <Characters>3663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2021-07-07T09:20:00Z</dcterms:created>
  <dcterms:modified xsi:type="dcterms:W3CDTF">2021-07-07T09:20:00Z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